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6F3CC" w14:textId="5FA383DF" w:rsidR="009E4127" w:rsidRDefault="008E0CE9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06E9A4" wp14:editId="5ABFA35A">
                <wp:simplePos x="0" y="0"/>
                <wp:positionH relativeFrom="margin">
                  <wp:align>center</wp:align>
                </wp:positionH>
                <wp:positionV relativeFrom="paragraph">
                  <wp:posOffset>-792909</wp:posOffset>
                </wp:positionV>
                <wp:extent cx="6103917" cy="14369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917" cy="1436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0261A" w14:textId="79DA8AFE" w:rsidR="008E0CE9" w:rsidRPr="00DC6880" w:rsidRDefault="00DC6880" w:rsidP="008E0CE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:lang w:val="en-AU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6880">
                              <w:rPr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:lang w:val="en-AU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Party Food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06E9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62.45pt;width:480.6pt;height:113.1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" filled="f" stroked="f">
                <v:textbox>
                  <w:txbxContent>
                    <w:p w14:paraId="0940261A" w14:textId="79DA8AFE" w:rsidR="008E0CE9" w:rsidRPr="00DC6880" w:rsidRDefault="00DC6880" w:rsidP="008E0CE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24"/>
                          <w:szCs w:val="124"/>
                          <w:lang w:val="en-AU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C6880">
                        <w:rPr>
                          <w:b/>
                          <w:bCs/>
                          <w:color w:val="FFFFFF" w:themeColor="background1"/>
                          <w:sz w:val="124"/>
                          <w:szCs w:val="124"/>
                          <w:lang w:val="en-AU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Party Food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3C528" w14:textId="3E12FF19" w:rsidR="009E4127" w:rsidRPr="009E4127" w:rsidRDefault="009E4127" w:rsidP="009E4127"/>
    <w:p w14:paraId="428F66AC" w14:textId="485B1F1B" w:rsidR="009E4127" w:rsidRPr="009E4127" w:rsidRDefault="00DC6880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F15D04" wp14:editId="3695D80D">
                <wp:simplePos x="0" y="0"/>
                <wp:positionH relativeFrom="column">
                  <wp:posOffset>154305</wp:posOffset>
                </wp:positionH>
                <wp:positionV relativeFrom="paragraph">
                  <wp:posOffset>55880</wp:posOffset>
                </wp:positionV>
                <wp:extent cx="6317615" cy="777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777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2A66B" w14:textId="58706442" w:rsidR="006D7717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48E37" wp14:editId="186E3EEA">
                                  <wp:extent cx="2724150" cy="1476375"/>
                                  <wp:effectExtent l="0" t="0" r="0" b="9525"/>
                                  <wp:docPr id="3" name="Picture 3" descr="Jelly Images, Stock Photos &amp; Vector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elly Images, Stock Photos &amp; Vector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31C3A" w14:textId="179A68DF" w:rsidR="00866EBD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</w:p>
                          <w:p w14:paraId="743CBF03" w14:textId="42B4FD2F" w:rsidR="00866EBD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43BD4" wp14:editId="553F986C">
                                  <wp:extent cx="1162050" cy="1162050"/>
                                  <wp:effectExtent l="0" t="0" r="0" b="0"/>
                                  <wp:docPr id="5" name="Picture 5" descr="https://encrypted-tbn0.gstatic.com/images?q=tbn:ANd9GcRm_TM2xQCvNFRvfWGUGTUg4iXHeM3GXvEa1eCXls_7pXBsghQJldww8XMuiw&amp;usqp=C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encrypted-tbn0.gstatic.com/images?q=tbn:ANd9GcRm_TM2xQCvNFRvfWGUGTUg4iXHeM3GXvEa1eCXls_7pXBsghQJldww8XMuiw&amp;usqp=C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61BEB4" w14:textId="77777777" w:rsidR="00866EBD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</w:p>
                          <w:p w14:paraId="27795505" w14:textId="1EBBC8E8" w:rsidR="00866EBD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60F48" wp14:editId="4DE0ED3F">
                                  <wp:extent cx="1352550" cy="1352550"/>
                                  <wp:effectExtent l="0" t="0" r="0" b="0"/>
                                  <wp:docPr id="4" name="Picture 4" descr="https://encrypted-tbn0.gstatic.com/images?q=tbn:ANd9GcSmdEJ_KGGUaJC80jYGoYpJ2OjvaoKm6uuE1Q4ZLdrPZAzi0kDdawvKtAUDX4-uvg6mduoISU7b&amp;usqp=C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images?q=tbn:ANd9GcSmdEJ_KGGUaJC80jYGoYpJ2OjvaoKm6uuE1Q4ZLdrPZAzi0kDdawvKtAUDX4-uvg6mduoISU7b&amp;usqp=C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74081" w14:textId="5A1AB486" w:rsidR="00866EBD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F5C79" wp14:editId="104C4C60">
                                  <wp:extent cx="2466975" cy="1847850"/>
                                  <wp:effectExtent l="0" t="0" r="9525" b="0"/>
                                  <wp:docPr id="6" name="Picture 6" descr="Orange Pineapple Juice Recipe - Sweet and Tangy Fresh Fruit Ju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range Pineapple Juice Recipe - Sweet and Tangy Fresh Fruit Ju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BEBA9" w14:textId="77777777" w:rsidR="00866EBD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</w:p>
                          <w:p w14:paraId="1D8309B9" w14:textId="77777777" w:rsidR="00866EBD" w:rsidRPr="00DC6880" w:rsidRDefault="00866EBD">
                            <w:pPr>
                              <w:rPr>
                                <w:color w:val="8D8D8D" w:themeColor="text1" w:themeTint="80"/>
                                <w:sz w:val="36"/>
                                <w:szCs w:val="3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15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2.15pt;margin-top:4.4pt;width:497.45pt;height:6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" filled="f" stroked="f">
                <v:textbox>
                  <w:txbxContent>
                    <w:p w14:paraId="2132A66B" w14:textId="58706442" w:rsidR="006D7717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948E37" wp14:editId="186E3EEA">
                            <wp:extent cx="2724150" cy="1476375"/>
                            <wp:effectExtent l="0" t="0" r="0" b="9525"/>
                            <wp:docPr id="3" name="Picture 3" descr="Jelly Images, Stock Photos &amp; Vector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elly Images, Stock Photos &amp; Vector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415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31C3A" w14:textId="179A68DF" w:rsidR="00866EBD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</w:p>
                    <w:p w14:paraId="743CBF03" w14:textId="42B4FD2F" w:rsidR="00866EBD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43BD4" wp14:editId="553F986C">
                            <wp:extent cx="1162050" cy="1162050"/>
                            <wp:effectExtent l="0" t="0" r="0" b="0"/>
                            <wp:docPr id="5" name="Picture 5" descr="https://encrypted-tbn0.gstatic.com/images?q=tbn:ANd9GcRm_TM2xQCvNFRvfWGUGTUg4iXHeM3GXvEa1eCXls_7pXBsghQJldww8XMuiw&amp;usqp=C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encrypted-tbn0.gstatic.com/images?q=tbn:ANd9GcRm_TM2xQCvNFRvfWGUGTUg4iXHeM3GXvEa1eCXls_7pXBsghQJldww8XMuiw&amp;usqp=C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61BEB4" w14:textId="77777777" w:rsidR="00866EBD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</w:p>
                    <w:p w14:paraId="27795505" w14:textId="1EBBC8E8" w:rsidR="00866EBD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660F48" wp14:editId="4DE0ED3F">
                            <wp:extent cx="1352550" cy="1352550"/>
                            <wp:effectExtent l="0" t="0" r="0" b="0"/>
                            <wp:docPr id="4" name="Picture 4" descr="https://encrypted-tbn0.gstatic.com/images?q=tbn:ANd9GcSmdEJ_KGGUaJC80jYGoYpJ2OjvaoKm6uuE1Q4ZLdrPZAzi0kDdawvKtAUDX4-uvg6mduoISU7b&amp;usqp=C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images?q=tbn:ANd9GcSmdEJ_KGGUaJC80jYGoYpJ2OjvaoKm6uuE1Q4ZLdrPZAzi0kDdawvKtAUDX4-uvg6mduoISU7b&amp;usqp=C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74081" w14:textId="5A1AB486" w:rsidR="00866EBD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1F5C79" wp14:editId="104C4C60">
                            <wp:extent cx="2466975" cy="1847850"/>
                            <wp:effectExtent l="0" t="0" r="9525" b="0"/>
                            <wp:docPr id="6" name="Picture 6" descr="Orange Pineapple Juice Recipe - Sweet and Tangy Fresh Fruit Ju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range Pineapple Juice Recipe - Sweet and Tangy Fresh Fruit Ju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BEBA9" w14:textId="77777777" w:rsidR="00866EBD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</w:p>
                    <w:p w14:paraId="1D8309B9" w14:textId="77777777" w:rsidR="00866EBD" w:rsidRPr="00DC6880" w:rsidRDefault="00866EBD">
                      <w:pPr>
                        <w:rPr>
                          <w:color w:val="8D8D8D" w:themeColor="text1" w:themeTint="80"/>
                          <w:sz w:val="36"/>
                          <w:szCs w:val="36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62B7D8" w14:textId="7ABD39B0" w:rsidR="009E4127" w:rsidRPr="009E4127" w:rsidRDefault="009E4127" w:rsidP="009E4127"/>
    <w:p w14:paraId="70338766" w14:textId="47C25DE7" w:rsidR="009E4127" w:rsidRPr="009E4127" w:rsidRDefault="009E4127" w:rsidP="009E4127"/>
    <w:p w14:paraId="03DE3B29" w14:textId="1141FA5E" w:rsidR="009E4127" w:rsidRPr="009E4127" w:rsidRDefault="009E4127" w:rsidP="009E4127"/>
    <w:p w14:paraId="7F9044F8" w14:textId="5B318F11" w:rsidR="009E4127" w:rsidRPr="009E4127" w:rsidRDefault="009E4127" w:rsidP="009E4127"/>
    <w:p w14:paraId="5CB2DD52" w14:textId="1B5296BC" w:rsidR="009E4127" w:rsidRPr="009E4127" w:rsidRDefault="009E4127" w:rsidP="009E4127"/>
    <w:p w14:paraId="54E17D1D" w14:textId="3ABF676D" w:rsidR="009E4127" w:rsidRPr="009E4127" w:rsidRDefault="009E4127" w:rsidP="009E4127"/>
    <w:p w14:paraId="698991B5" w14:textId="6735A147" w:rsidR="009E4127" w:rsidRPr="009E4127" w:rsidRDefault="009E4127" w:rsidP="009E4127"/>
    <w:p w14:paraId="5DA7B43A" w14:textId="5D0100EE" w:rsidR="009E4127" w:rsidRPr="009E4127" w:rsidRDefault="009E4127" w:rsidP="009E4127"/>
    <w:p w14:paraId="05BA0F5B" w14:textId="4C7DD3AC" w:rsidR="009E4127" w:rsidRPr="009E4127" w:rsidRDefault="009E4127" w:rsidP="009E4127"/>
    <w:p w14:paraId="4DEBDA51" w14:textId="77777777" w:rsidR="009E4127" w:rsidRPr="009E4127" w:rsidRDefault="009E4127" w:rsidP="009E4127"/>
    <w:p w14:paraId="6C234178" w14:textId="285D6687" w:rsidR="009E4127" w:rsidRPr="009E4127" w:rsidRDefault="009E4127" w:rsidP="009E4127"/>
    <w:p w14:paraId="1F9395F3" w14:textId="1CEBCC86" w:rsidR="009E4127" w:rsidRPr="009E4127" w:rsidRDefault="009E4127" w:rsidP="009E4127"/>
    <w:p w14:paraId="7BEC60C4" w14:textId="77777777" w:rsidR="009E4127" w:rsidRPr="009E4127" w:rsidRDefault="009E4127" w:rsidP="009E4127"/>
    <w:p w14:paraId="36494912" w14:textId="41678879" w:rsidR="009E4127" w:rsidRPr="009E4127" w:rsidRDefault="009E4127" w:rsidP="009E4127"/>
    <w:p w14:paraId="348519C5" w14:textId="34885BA1" w:rsidR="009E4127" w:rsidRPr="009E4127" w:rsidRDefault="009E4127" w:rsidP="009E4127"/>
    <w:p w14:paraId="713A796C" w14:textId="19E56B3F" w:rsidR="009E4127" w:rsidRPr="009E4127" w:rsidRDefault="009E4127" w:rsidP="009E4127"/>
    <w:p w14:paraId="6B5122C9" w14:textId="4AE5C028" w:rsidR="009E4127" w:rsidRPr="009E4127" w:rsidRDefault="009E4127" w:rsidP="009E4127"/>
    <w:p w14:paraId="22B07148" w14:textId="4E40C372" w:rsidR="009E4127" w:rsidRDefault="009E4127" w:rsidP="009E4127"/>
    <w:p w14:paraId="65F69F29" w14:textId="105CDE90" w:rsidR="009E4127" w:rsidRDefault="009E4127" w:rsidP="009E4127"/>
    <w:p w14:paraId="4144D717" w14:textId="1D12043A" w:rsidR="00B8626B" w:rsidRPr="009E4127" w:rsidRDefault="00DC6880" w:rsidP="009E412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2F2EDD8B" wp14:editId="2D149874">
            <wp:simplePos x="0" y="0"/>
            <wp:positionH relativeFrom="margin">
              <wp:posOffset>4924474</wp:posOffset>
            </wp:positionH>
            <wp:positionV relativeFrom="paragraph">
              <wp:posOffset>136820</wp:posOffset>
            </wp:positionV>
            <wp:extent cx="2137493" cy="19866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S1-Cupcake-8--Decoration-Pattern-Icing-Sweet-Treat-colour-CMY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743" cy="198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26B" w:rsidRPr="009E4127" w:rsidSect="00B8626B">
      <w:headerReference w:type="default" r:id="rId13"/>
      <w:footerReference w:type="default" r:id="rId14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76EC3" w14:textId="77777777" w:rsidR="00CE7B72" w:rsidRDefault="00CE7B72" w:rsidP="00DD5720">
      <w:r>
        <w:separator/>
      </w:r>
    </w:p>
  </w:endnote>
  <w:endnote w:type="continuationSeparator" w:id="0">
    <w:p w14:paraId="13FF8774" w14:textId="77777777" w:rsidR="00CE7B72" w:rsidRDefault="00CE7B7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DF43EC-5F17-4DF2-9CED-C41A353F1CBC}"/>
    <w:embedBold r:id="rId2" w:fontKey="{3AA67CA5-8D6F-4ED4-9300-4D58CBF7E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B003F5EE-FEE4-405C-9DA2-8553F2F204B0}"/>
    <w:embedBold r:id="rId4" w:fontKey="{D624B454-30CD-4D9F-BE13-2731684D453F}"/>
    <w:embedItalic r:id="rId5" w:fontKey="{167C5F3B-0512-42B6-B28C-15C79E20FBB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D99A85-BC0D-40B4-B5E8-C74BE705FA8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0C290" w14:textId="65B81AE8" w:rsidR="008C227E" w:rsidRDefault="008C227E" w:rsidP="009E4127">
    <w:pPr>
      <w:pStyle w:val="Header"/>
    </w:pPr>
  </w:p>
  <w:p w14:paraId="0834C4B7" w14:textId="0927723E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12B90" w14:textId="77777777" w:rsidR="00CE7B72" w:rsidRDefault="00CE7B72" w:rsidP="00DD5720">
      <w:r>
        <w:separator/>
      </w:r>
    </w:p>
  </w:footnote>
  <w:footnote w:type="continuationSeparator" w:id="0">
    <w:p w14:paraId="0E53E448" w14:textId="77777777" w:rsidR="00CE7B72" w:rsidRDefault="00CE7B7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2CEF2" w14:textId="62ED27DF" w:rsidR="00F32ED1" w:rsidRDefault="008E0CE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2A08F7" wp14:editId="43C97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7" cy="10691997"/>
          <wp:effectExtent l="0" t="0" r="444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99E751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E9"/>
    <w:rsid w:val="00013DD6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E2157"/>
    <w:rsid w:val="00254D95"/>
    <w:rsid w:val="002A024B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A719D"/>
    <w:rsid w:val="006D108B"/>
    <w:rsid w:val="006D7717"/>
    <w:rsid w:val="00703B9C"/>
    <w:rsid w:val="00763739"/>
    <w:rsid w:val="00866EBD"/>
    <w:rsid w:val="00872C5C"/>
    <w:rsid w:val="00874EB6"/>
    <w:rsid w:val="00886FE1"/>
    <w:rsid w:val="008C138D"/>
    <w:rsid w:val="008C227E"/>
    <w:rsid w:val="008E0CE9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E7B72"/>
    <w:rsid w:val="00CF513F"/>
    <w:rsid w:val="00D90104"/>
    <w:rsid w:val="00DC6880"/>
    <w:rsid w:val="00DD5720"/>
    <w:rsid w:val="00E11BFD"/>
    <w:rsid w:val="00E1404D"/>
    <w:rsid w:val="00E1443E"/>
    <w:rsid w:val="00E376AA"/>
    <w:rsid w:val="00E62A7F"/>
    <w:rsid w:val="00EB6D1C"/>
    <w:rsid w:val="00ED71A2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8D979"/>
  <w15:chartTrackingRefBased/>
  <w15:docId w15:val="{0710BA10-62E4-4E29-9BB3-5E194ACF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Activity%20Sheet\Portrait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EA4A0-2B57-45C7-8884-367CF209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Twinkl-A10</dc:creator>
  <cp:keywords/>
  <dc:description/>
  <cp:lastModifiedBy>J Coalter</cp:lastModifiedBy>
  <cp:revision>2</cp:revision>
  <cp:lastPrinted>2014-02-20T09:55:00Z</cp:lastPrinted>
  <dcterms:created xsi:type="dcterms:W3CDTF">2020-11-19T20:01:00Z</dcterms:created>
  <dcterms:modified xsi:type="dcterms:W3CDTF">2020-11-19T20:01:00Z</dcterms:modified>
</cp:coreProperties>
</file>